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5C8" w:rsidRPr="00611EB8" w:rsidRDefault="009E25C8" w:rsidP="00611EB8">
      <w:pPr>
        <w:jc w:val="center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.55pt;margin-top:24.95pt;width:149.7pt;height:111.1pt;z-index:251656192">
            <v:textbox>
              <w:txbxContent>
                <w:p w:rsidR="009E25C8" w:rsidRDefault="009E25C8"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26" o:spid="_x0000_i1027" type="#_x0000_t75" style="width:55.5pt;height:91.5pt;visibility:visible">
                        <v:imagedata r:id="rId6" o:title=""/>
                      </v:shape>
                    </w:pict>
                  </w:r>
                  <w:r>
                    <w:rPr>
                      <w:noProof/>
                    </w:rPr>
                    <w:pict>
                      <v:shape id="صورة 27" o:spid="_x0000_i1028" type="#_x0000_t75" style="width:78.75pt;height:50.25pt;visibility:visible">
                        <v:imagedata r:id="rId7" o:title="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27" type="#_x0000_t202" style="position:absolute;left:0;text-align:left;margin-left:285.85pt;margin-top:23.75pt;width:129.55pt;height:113.65pt;z-index:251655168">
            <v:textbox>
              <w:txbxContent>
                <w:p w:rsidR="009E25C8" w:rsidRDefault="009E25C8">
                  <w:r>
                    <w:rPr>
                      <w:noProof/>
                    </w:rPr>
                    <w:pict>
                      <v:shape id="صورة 5" o:spid="_x0000_i1030" type="#_x0000_t75" style="width:102pt;height:107.25pt;visibility:visible">
                        <v:imagedata r:id="rId8" o:title="" croptop="26735f" cropbottom="2223f" cropleft="1541f" cropright="12325f"/>
                      </v:shape>
                    </w:pict>
                  </w:r>
                </w:p>
              </w:txbxContent>
            </v:textbox>
            <w10:wrap anchorx="page"/>
          </v:shape>
        </w:pict>
      </w:r>
      <w:r w:rsidRPr="00611EB8">
        <w:rPr>
          <w:rFonts w:ascii="Simplified Arabic" w:hAnsi="Simplified Arabic" w:cs="Simplified Arabic"/>
          <w:b/>
          <w:bCs/>
          <w:sz w:val="24"/>
          <w:szCs w:val="24"/>
          <w:rtl/>
        </w:rPr>
        <w:t>ملحق (1)اشكال البحث</w:t>
      </w:r>
    </w:p>
    <w:p w:rsidR="009E25C8" w:rsidRDefault="009E25C8" w:rsidP="0089614A">
      <w:pPr>
        <w:jc w:val="center"/>
      </w:pPr>
      <w:r w:rsidRPr="0089614A">
        <w:rPr>
          <w:b/>
          <w:bCs/>
          <w:sz w:val="24"/>
          <w:szCs w:val="24"/>
        </w:rPr>
        <w:br w:type="textWrapping" w:clear="all"/>
      </w:r>
    </w:p>
    <w:p w:rsidR="009E25C8" w:rsidRPr="009E2903" w:rsidRDefault="009E25C8" w:rsidP="009E2903"/>
    <w:p w:rsidR="009E25C8" w:rsidRPr="009E2903" w:rsidRDefault="009E25C8" w:rsidP="009E2903">
      <w:pPr>
        <w:rPr>
          <w:lang w:bidi="ar-IQ"/>
        </w:rPr>
      </w:pPr>
    </w:p>
    <w:p w:rsidR="009E25C8" w:rsidRPr="009E2903" w:rsidRDefault="009E25C8" w:rsidP="009E2903">
      <w:r>
        <w:rPr>
          <w:noProof/>
        </w:rPr>
        <w:pict>
          <v:shape id="مربع نص 31" o:spid="_x0000_s1028" type="#_x0000_t202" style="position:absolute;left:0;text-align:left;margin-left:-14.75pt;margin-top:13.2pt;width:183.1pt;height:19.7pt;z-index:251648000;visibility:visible" strokecolor="white" strokeweight=".5pt">
            <v:textbox>
              <w:txbxContent>
                <w:p w:rsidR="009E25C8" w:rsidRPr="008F2F65" w:rsidRDefault="009E25C8">
                  <w:pPr>
                    <w:rPr>
                      <w:b/>
                      <w:bCs/>
                      <w:sz w:val="18"/>
                      <w:szCs w:val="18"/>
                      <w:lang w:bidi="ar-IQ"/>
                    </w:rPr>
                  </w:pPr>
                  <w:r w:rsidRPr="008F2F6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شكل</w:t>
                  </w:r>
                  <w:r w:rsidRPr="008F2F65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(2) </w:t>
                  </w:r>
                  <w:r w:rsidRPr="008F2F6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الزراعة</w:t>
                  </w:r>
                  <w:r w:rsidRPr="008F2F65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8F2F6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والملاحة</w:t>
                  </w:r>
                  <w:r w:rsidRPr="008F2F65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8F2F6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رسم</w:t>
                  </w:r>
                  <w:r w:rsidRPr="008F2F65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8F2F6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جداري</w:t>
                  </w:r>
                  <w:r w:rsidRPr="008F2F65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8F2F6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فرعوني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64" o:spid="_x0000_s1029" type="#_x0000_t202" style="position:absolute;left:0;text-align:left;margin-left:289.55pt;margin-top:16.5pt;width:125.85pt;height:18.15pt;z-index:251646976;visibility:visible" strokecolor="white" strokeweight=".5pt">
            <v:textbox>
              <w:txbxContent>
                <w:p w:rsidR="009E25C8" w:rsidRPr="00AA25B8" w:rsidRDefault="009E25C8">
                  <w:pPr>
                    <w:rPr>
                      <w:b/>
                      <w:bCs/>
                      <w:sz w:val="16"/>
                      <w:szCs w:val="16"/>
                      <w:lang w:bidi="ar-IQ"/>
                    </w:rPr>
                  </w:pPr>
                  <w:r w:rsidRPr="00AA25B8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IQ"/>
                    </w:rPr>
                    <w:t>شكل</w:t>
                  </w:r>
                  <w:r w:rsidRPr="00AA25B8">
                    <w:rPr>
                      <w:b/>
                      <w:bCs/>
                      <w:sz w:val="16"/>
                      <w:szCs w:val="16"/>
                      <w:rtl/>
                      <w:lang w:bidi="ar-IQ"/>
                    </w:rPr>
                    <w:t xml:space="preserve"> ( 1) </w:t>
                  </w:r>
                  <w:r w:rsidRPr="00AA25B8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IQ"/>
                    </w:rPr>
                    <w:t>نحت</w:t>
                  </w:r>
                  <w:r w:rsidRPr="00AA25B8">
                    <w:rPr>
                      <w:b/>
                      <w:bCs/>
                      <w:sz w:val="16"/>
                      <w:szCs w:val="16"/>
                      <w:rtl/>
                      <w:lang w:bidi="ar-IQ"/>
                    </w:rPr>
                    <w:t xml:space="preserve"> </w:t>
                  </w:r>
                  <w:r w:rsidRPr="00AA25B8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IQ"/>
                    </w:rPr>
                    <w:t>بارز</w:t>
                  </w:r>
                  <w:r w:rsidRPr="00AA25B8">
                    <w:rPr>
                      <w:b/>
                      <w:bCs/>
                      <w:sz w:val="16"/>
                      <w:szCs w:val="16"/>
                      <w:rtl/>
                      <w:lang w:bidi="ar-IQ"/>
                    </w:rPr>
                    <w:t xml:space="preserve">  </w:t>
                  </w:r>
                  <w:r w:rsidRPr="00AA25B8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IQ"/>
                    </w:rPr>
                    <w:t>من</w:t>
                  </w:r>
                  <w:r w:rsidRPr="00AA25B8">
                    <w:rPr>
                      <w:b/>
                      <w:bCs/>
                      <w:sz w:val="16"/>
                      <w:szCs w:val="16"/>
                      <w:rtl/>
                      <w:lang w:bidi="ar-IQ"/>
                    </w:rPr>
                    <w:t xml:space="preserve"> </w:t>
                  </w:r>
                  <w:r w:rsidRPr="00AA25B8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IQ"/>
                    </w:rPr>
                    <w:t>الفن</w:t>
                  </w:r>
                  <w:r w:rsidRPr="00AA25B8">
                    <w:rPr>
                      <w:b/>
                      <w:bCs/>
                      <w:sz w:val="16"/>
                      <w:szCs w:val="16"/>
                      <w:rtl/>
                      <w:lang w:bidi="ar-IQ"/>
                    </w:rPr>
                    <w:t xml:space="preserve"> </w:t>
                  </w:r>
                  <w:r w:rsidRPr="00AA25B8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IQ"/>
                    </w:rPr>
                    <w:t>الرافديني</w:t>
                  </w:r>
                </w:p>
              </w:txbxContent>
            </v:textbox>
          </v:shape>
        </w:pict>
      </w:r>
    </w:p>
    <w:p w:rsidR="009E25C8" w:rsidRDefault="009E25C8" w:rsidP="009E2903">
      <w:pPr>
        <w:rPr>
          <w:rtl/>
        </w:rPr>
      </w:pPr>
      <w:r>
        <w:rPr>
          <w:noProof/>
        </w:rPr>
        <w:pict>
          <v:shape id="_x0000_s1030" type="#_x0000_t202" style="position:absolute;left:0;text-align:left;margin-left:285.85pt;margin-top:9.2pt;width:135.3pt;height:64.5pt;z-index:251657216">
            <v:textbox>
              <w:txbxContent>
                <w:p w:rsidR="009E25C8" w:rsidRDefault="009E25C8">
                  <w:r>
                    <w:rPr>
                      <w:noProof/>
                    </w:rPr>
                    <w:pict>
                      <v:shape id="صورة 28" o:spid="_x0000_i1032" type="#_x0000_t75" style="width:117.75pt;height:42pt;visibility:visible">
                        <v:imagedata r:id="rId9" o:title="" croptop="2112f" cropbottom="49638f" cropleft="4030f" cropright="4156f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31" type="#_x0000_t202" style="position:absolute;left:0;text-align:left;margin-left:178.25pt;margin-top:12.7pt;width:62.6pt;height:66.8pt;z-index:251658240">
            <v:textbox>
              <w:txbxContent>
                <w:p w:rsidR="009E25C8" w:rsidRDefault="009E25C8">
                  <w:r>
                    <w:rPr>
                      <w:noProof/>
                    </w:rPr>
                    <w:pict>
                      <v:shape id="صورة 29" o:spid="_x0000_i1034" type="#_x0000_t75" style="width:42.75pt;height:56.25pt;visibility:visible">
                        <v:imagedata r:id="rId10" o:title="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32" type="#_x0000_t202" style="position:absolute;left:0;text-align:left;margin-left:7.85pt;margin-top:12.2pt;width:134.6pt;height:67.3pt;z-index:251659264">
            <v:textbox>
              <w:txbxContent>
                <w:p w:rsidR="009E25C8" w:rsidRDefault="009E25C8">
                  <w:pPr>
                    <w:rPr>
                      <w:lang w:bidi="ar-IQ"/>
                    </w:rPr>
                  </w:pPr>
                  <w:r>
                    <w:rPr>
                      <w:noProof/>
                    </w:rPr>
                    <w:pict>
                      <v:shape id="صورة 30" o:spid="_x0000_i1036" type="#_x0000_t75" style="width:107.25pt;height:59.25pt;visibility:visible">
                        <v:imagedata r:id="rId11" o:title="" croptop="5664f" cropbottom="41841f" cropleft="3751f" cropright="30842f"/>
                      </v:shape>
                    </w:pict>
                  </w:r>
                </w:p>
              </w:txbxContent>
            </v:textbox>
            <w10:wrap anchorx="page"/>
          </v:shape>
        </w:pict>
      </w:r>
    </w:p>
    <w:p w:rsidR="009E25C8" w:rsidRPr="009E2903" w:rsidRDefault="009E25C8" w:rsidP="009E2903"/>
    <w:p w:rsidR="009E25C8" w:rsidRPr="009E2903" w:rsidRDefault="009E25C8" w:rsidP="009E2903"/>
    <w:p w:rsidR="009E25C8" w:rsidRPr="009E2903" w:rsidRDefault="009E25C8" w:rsidP="00611EB8">
      <w:pPr>
        <w:rPr>
          <w:lang w:bidi="ar-IQ"/>
        </w:rPr>
      </w:pPr>
      <w:r>
        <w:rPr>
          <w:noProof/>
        </w:rPr>
        <w:pict>
          <v:shape id="مربع نص 65" o:spid="_x0000_s1033" type="#_x0000_t202" style="position:absolute;left:0;text-align:left;margin-left:139.05pt;margin-top:13.1pt;width:125.35pt;height:17.8pt;z-index:251649024;visibility:visible" strokecolor="white" strokeweight=".5pt">
            <v:textbox>
              <w:txbxContent>
                <w:p w:rsidR="009E25C8" w:rsidRPr="00786E80" w:rsidRDefault="009E25C8">
                  <w:pPr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</w:pPr>
                  <w:r w:rsidRPr="00786E80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شكل</w:t>
                  </w:r>
                  <w:r w:rsidRPr="00786E80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(4) </w:t>
                  </w:r>
                  <w:r w:rsidRPr="00786E80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القديس</w:t>
                  </w:r>
                  <w:r w:rsidRPr="00786E80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786E80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يقتل</w:t>
                  </w:r>
                  <w:r w:rsidRPr="00786E80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786E80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التنين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66" o:spid="_x0000_s1034" type="#_x0000_t202" style="position:absolute;left:0;text-align:left;margin-left:-10.95pt;margin-top:6.65pt;width:132pt;height:16.45pt;z-index:251650048;visibility:visible" strokecolor="white" strokeweight=".5pt">
            <v:textbox>
              <w:txbxContent>
                <w:p w:rsidR="009E25C8" w:rsidRPr="002E3895" w:rsidRDefault="009E25C8">
                  <w:pPr>
                    <w:rPr>
                      <w:b/>
                      <w:bCs/>
                      <w:sz w:val="18"/>
                      <w:szCs w:val="18"/>
                      <w:lang w:bidi="ar-IQ"/>
                    </w:rPr>
                  </w:pPr>
                  <w:r w:rsidRPr="002E389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شكل</w:t>
                  </w:r>
                  <w:r w:rsidRPr="002E3895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(5) </w:t>
                  </w:r>
                  <w:r w:rsidRPr="002E389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المسيح</w:t>
                  </w:r>
                  <w:r w:rsidRPr="002E3895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2E389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مصلوبا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30" o:spid="_x0000_s1035" type="#_x0000_t202" style="position:absolute;left:0;text-align:left;margin-left:276.8pt;margin-top:.55pt;width:134.2pt;height:20pt;z-index:251645952;visibility:visible" strokecolor="white" strokeweight=".5pt">
            <v:textbox>
              <w:txbxContent>
                <w:p w:rsidR="009E25C8" w:rsidRDefault="009E25C8">
                  <w:pPr>
                    <w:rPr>
                      <w:lang w:bidi="ar-IQ"/>
                    </w:rPr>
                  </w:pPr>
                  <w:r w:rsidRPr="00786E80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شكل</w:t>
                  </w:r>
                  <w:r w:rsidRPr="00786E80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( 3) </w:t>
                  </w:r>
                  <w:r w:rsidRPr="00786E80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افريز</w:t>
                  </w:r>
                  <w:r w:rsidRPr="00786E80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786E80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من</w:t>
                  </w:r>
                  <w:r w:rsidRPr="00786E80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786E80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معبد</w:t>
                  </w:r>
                  <w:r>
                    <w:rPr>
                      <w:rFonts w:hint="cs"/>
                      <w:rtl/>
                      <w:lang w:bidi="ar-IQ"/>
                    </w:rPr>
                    <w:t>البارثينون</w:t>
                  </w:r>
                </w:p>
              </w:txbxContent>
            </v:textbox>
          </v:shape>
        </w:pict>
      </w:r>
    </w:p>
    <w:p w:rsidR="009E25C8" w:rsidRDefault="009E25C8" w:rsidP="0029749D">
      <w:pPr>
        <w:tabs>
          <w:tab w:val="left" w:pos="2048"/>
        </w:tabs>
        <w:rPr>
          <w:rtl/>
          <w:lang w:bidi="ar-IQ"/>
        </w:rPr>
      </w:pPr>
      <w:r>
        <w:rPr>
          <w:noProof/>
        </w:rPr>
        <w:pict>
          <v:shape id="_x0000_s1036" type="#_x0000_t202" style="position:absolute;left:0;text-align:left;margin-left:293.55pt;margin-top:7.3pt;width:110.1pt;height:67.3pt;z-index:251660288">
            <v:textbox>
              <w:txbxContent>
                <w:p w:rsidR="009E25C8" w:rsidRDefault="009E25C8">
                  <w:r>
                    <w:rPr>
                      <w:noProof/>
                    </w:rPr>
                    <w:pict>
                      <v:shape id="صورة 31" o:spid="_x0000_i1038" type="#_x0000_t75" style="width:94.5pt;height:54pt;visibility:visible">
                        <v:imagedata r:id="rId12" o:title="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37" type="#_x0000_t202" style="position:absolute;left:0;text-align:left;margin-left:20.6pt;margin-top:7.3pt;width:105.4pt;height:67.3pt;z-index:251662336">
            <v:textbox>
              <w:txbxContent>
                <w:p w:rsidR="009E25C8" w:rsidRDefault="009E25C8">
                  <w:r>
                    <w:rPr>
                      <w:noProof/>
                    </w:rPr>
                    <w:pict>
                      <v:shape id="صورة 65" o:spid="_x0000_i1040" type="#_x0000_t75" style="width:88.5pt;height:66pt;visibility:visible">
                        <v:imagedata r:id="rId13" o:title="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38" type="#_x0000_t202" style="position:absolute;left:0;text-align:left;margin-left:174pt;margin-top:10.6pt;width:79.75pt;height:64pt;z-index:251661312">
            <v:textbox>
              <w:txbxContent>
                <w:p w:rsidR="009E25C8" w:rsidRDefault="009E25C8">
                  <w:r>
                    <w:rPr>
                      <w:noProof/>
                    </w:rPr>
                    <w:pict>
                      <v:shape id="صورة 64" o:spid="_x0000_i1042" type="#_x0000_t75" style="width:79.5pt;height:64.5pt;visibility:visible">
                        <v:imagedata r:id="rId14" o:title=""/>
                        <o:lock v:ext="edit" aspectratio="f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rtl/>
          <w:lang w:bidi="ar-IQ"/>
        </w:rPr>
        <w:tab/>
      </w:r>
    </w:p>
    <w:p w:rsidR="009E25C8" w:rsidRDefault="009E25C8" w:rsidP="0029749D">
      <w:pPr>
        <w:tabs>
          <w:tab w:val="left" w:pos="2048"/>
        </w:tabs>
        <w:rPr>
          <w:rtl/>
          <w:lang w:bidi="ar-IQ"/>
        </w:rPr>
      </w:pPr>
    </w:p>
    <w:p w:rsidR="009E25C8" w:rsidRDefault="009E25C8" w:rsidP="009E2903">
      <w:pPr>
        <w:tabs>
          <w:tab w:val="left" w:pos="2048"/>
        </w:tabs>
        <w:rPr>
          <w:lang w:bidi="ar-IQ"/>
        </w:rPr>
      </w:pPr>
    </w:p>
    <w:p w:rsidR="009E25C8" w:rsidRPr="002642F4" w:rsidRDefault="009E25C8" w:rsidP="002642F4">
      <w:pPr>
        <w:rPr>
          <w:lang w:bidi="ar-IQ"/>
        </w:rPr>
      </w:pPr>
      <w:r>
        <w:rPr>
          <w:noProof/>
        </w:rPr>
        <w:pict>
          <v:shape id="مربع نص 68" o:spid="_x0000_s1039" type="#_x0000_t202" style="position:absolute;left:0;text-align:left;margin-left:159.45pt;margin-top:9pt;width:105.35pt;height:37.25pt;z-index:251652096;visibility:visible" strokecolor="white" strokeweight=".5pt">
            <v:textbox>
              <w:txbxContent>
                <w:p w:rsidR="009E25C8" w:rsidRPr="00611EB8" w:rsidRDefault="009E25C8" w:rsidP="00611EB8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18"/>
                      <w:szCs w:val="18"/>
                      <w:lang w:bidi="ar-IQ"/>
                    </w:rPr>
                  </w:pPr>
                  <w:r w:rsidRPr="00611EB8">
                    <w:rPr>
                      <w:rFonts w:ascii="Simplified Arabic" w:hAnsi="Simplified Arabic" w:cs="Simplified Arabic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شكل ( 7) لويس دافيد ( قسم الأخوة هوراس )</w:t>
                  </w:r>
                </w:p>
                <w:p w:rsidR="009E25C8" w:rsidRPr="00AE0BE9" w:rsidRDefault="009E25C8">
                  <w:pPr>
                    <w:rPr>
                      <w:b/>
                      <w:bCs/>
                      <w:sz w:val="18"/>
                      <w:szCs w:val="18"/>
                      <w:lang w:bidi="ar-IQ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مربع نص 28" o:spid="_x0000_s1040" type="#_x0000_t202" style="position:absolute;left:0;text-align:left;margin-left:8.55pt;margin-top:14.3pt;width:118.8pt;height:21.3pt;z-index:251643904;visibility:visible" strokecolor="white" strokeweight=".5pt">
            <v:textbox>
              <w:txbxContent>
                <w:p w:rsidR="009E25C8" w:rsidRPr="00AE0BE9" w:rsidRDefault="009E25C8">
                  <w:pPr>
                    <w:rPr>
                      <w:b/>
                      <w:bCs/>
                      <w:sz w:val="18"/>
                      <w:szCs w:val="18"/>
                      <w:lang w:bidi="ar-IQ"/>
                    </w:rPr>
                  </w:pPr>
                  <w:r w:rsidRPr="00AE0BE9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شكل</w:t>
                  </w:r>
                  <w:r w:rsidRPr="00AE0BE9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( 8) </w:t>
                  </w:r>
                  <w:r w:rsidRPr="00AE0BE9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دافيد</w:t>
                  </w:r>
                  <w:r w:rsidRPr="00AE0BE9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-</w:t>
                  </w:r>
                  <w:r w:rsidRPr="00AE0BE9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الغانيات</w:t>
                  </w:r>
                </w:p>
              </w:txbxContent>
            </v:textbox>
          </v:shape>
        </w:pict>
      </w:r>
      <w:r>
        <w:rPr>
          <w:noProof/>
        </w:rPr>
        <w:pict>
          <v:shape id="مربع نص 67" o:spid="_x0000_s1041" type="#_x0000_t202" style="position:absolute;left:0;text-align:left;margin-left:293.55pt;margin-top:9pt;width:112pt;height:17.4pt;z-index:251651072;visibility:visible" strokecolor="white" strokeweight=".5pt">
            <v:textbox>
              <w:txbxContent>
                <w:p w:rsidR="009E25C8" w:rsidRDefault="009E25C8">
                  <w:pPr>
                    <w:rPr>
                      <w:lang w:bidi="ar-IQ"/>
                    </w:rPr>
                  </w:pPr>
                  <w:r w:rsidRPr="002E3895">
                    <w:rPr>
                      <w:rFonts w:hint="cs"/>
                      <w:b/>
                      <w:bCs/>
                      <w:rtl/>
                      <w:lang w:bidi="ar-IQ"/>
                    </w:rPr>
                    <w:t>شكل</w:t>
                  </w:r>
                  <w:r w:rsidRPr="002E3895">
                    <w:rPr>
                      <w:b/>
                      <w:bCs/>
                      <w:rtl/>
                      <w:lang w:bidi="ar-IQ"/>
                    </w:rPr>
                    <w:t xml:space="preserve"> (6) </w:t>
                  </w:r>
                  <w:r w:rsidRPr="002E3895">
                    <w:rPr>
                      <w:rFonts w:hint="cs"/>
                      <w:b/>
                      <w:bCs/>
                      <w:rtl/>
                    </w:rPr>
                    <w:t>مايكل</w:t>
                  </w:r>
                  <w:r w:rsidRPr="002E3895">
                    <w:rPr>
                      <w:b/>
                      <w:bCs/>
                      <w:rtl/>
                    </w:rPr>
                    <w:t xml:space="preserve"> </w:t>
                  </w:r>
                  <w:r w:rsidRPr="002E3895">
                    <w:rPr>
                      <w:rFonts w:hint="cs"/>
                      <w:b/>
                      <w:bCs/>
                      <w:rtl/>
                    </w:rPr>
                    <w:t>أنجلو</w:t>
                  </w:r>
                  <w:r w:rsidRPr="002E3895">
                    <w:rPr>
                      <w:b/>
                      <w:bCs/>
                      <w:rtl/>
                    </w:rPr>
                    <w:t xml:space="preserve"> (</w:t>
                  </w:r>
                  <w:r w:rsidRPr="002E3895">
                    <w:rPr>
                      <w:rFonts w:hint="cs"/>
                      <w:b/>
                      <w:bCs/>
                      <w:rtl/>
                    </w:rPr>
                    <w:t>طرد</w:t>
                  </w:r>
                  <w:r w:rsidRPr="002E3895">
                    <w:rPr>
                      <w:b/>
                      <w:bCs/>
                      <w:rtl/>
                    </w:rPr>
                    <w:t xml:space="preserve"> </w:t>
                  </w:r>
                  <w:r w:rsidRPr="002E3895">
                    <w:rPr>
                      <w:rFonts w:hint="cs"/>
                      <w:b/>
                      <w:bCs/>
                      <w:rtl/>
                    </w:rPr>
                    <w:t>آدم</w:t>
                  </w:r>
                  <w:r>
                    <w:rPr>
                      <w:b/>
                      <w:bCs/>
                      <w:rtl/>
                      <w:lang w:bidi="ar-IQ"/>
                    </w:rPr>
                    <w:t>)</w:t>
                  </w:r>
                  <w:r>
                    <w:rPr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>وحواء</w:t>
                  </w:r>
                  <w:r>
                    <w:rPr>
                      <w:b/>
                      <w:bCs/>
                      <w:rtl/>
                    </w:rPr>
                    <w:t>)</w:t>
                  </w:r>
                </w:p>
              </w:txbxContent>
            </v:textbox>
          </v:shape>
        </w:pict>
      </w:r>
    </w:p>
    <w:p w:rsidR="009E25C8" w:rsidRPr="002642F4" w:rsidRDefault="009E25C8" w:rsidP="00DF075D">
      <w:pPr>
        <w:tabs>
          <w:tab w:val="left" w:pos="1180"/>
          <w:tab w:val="left" w:pos="2731"/>
        </w:tabs>
        <w:rPr>
          <w:rtl/>
          <w:lang w:bidi="ar-IQ"/>
        </w:rPr>
      </w:pPr>
      <w:r>
        <w:rPr>
          <w:noProof/>
        </w:rPr>
        <w:pict>
          <v:shape id="_x0000_s1042" type="#_x0000_t202" style="position:absolute;left:0;text-align:left;margin-left:32.75pt;margin-top:16.25pt;width:94.6pt;height:57.95pt;z-index:251665408">
            <v:textbox>
              <w:txbxContent>
                <w:p w:rsidR="009E25C8" w:rsidRDefault="009E25C8">
                  <w:r>
                    <w:rPr>
                      <w:noProof/>
                    </w:rPr>
                    <w:pict>
                      <v:shape id="صورة 68" o:spid="_x0000_i1044" type="#_x0000_t75" style="width:84pt;height:63pt;visibility:visible">
                        <v:imagedata r:id="rId15" o:title=""/>
                        <o:lock v:ext="edit" aspectratio="f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43" type="#_x0000_t202" style="position:absolute;left:0;text-align:left;margin-left:178.25pt;margin-top:20.8pt;width:78.55pt;height:46.15pt;z-index:251664384">
            <v:textbox>
              <w:txbxContent>
                <w:p w:rsidR="009E25C8" w:rsidRDefault="009E25C8">
                  <w:r>
                    <w:rPr>
                      <w:noProof/>
                    </w:rPr>
                    <w:pict>
                      <v:shape id="صورة 67" o:spid="_x0000_i1046" type="#_x0000_t75" style="width:69.75pt;height:45.75pt;visibility:visible">
                        <v:imagedata r:id="rId16" o:title=""/>
                        <o:lock v:ext="edit" aspectratio="f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44" type="#_x0000_t202" style="position:absolute;left:0;text-align:left;margin-left:336.35pt;margin-top:14.9pt;width:74.35pt;height:59.3pt;z-index:251663360">
            <v:textbox>
              <w:txbxContent>
                <w:p w:rsidR="009E25C8" w:rsidRDefault="009E25C8">
                  <w:r>
                    <w:rPr>
                      <w:noProof/>
                    </w:rPr>
                    <w:pict>
                      <v:shape id="صورة 66" o:spid="_x0000_i1048" type="#_x0000_t75" style="width:51.75pt;height:62.25pt;visibility:visible">
                        <v:imagedata r:id="rId17" o:title="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صورة 12" o:spid="_x0000_s1045" type="#_x0000_t75" alt="300px-Forbidden_fruit" href="http://en.wikipedia.org/wiki/File:Forbidde" style="position:absolute;left:0;text-align:left;margin-left:319.6pt;margin-top:427.45pt;width:197.35pt;height:115.65pt;z-index:251637760;visibility:visible;mso-position-horizontal-relative:margin" o:button="t">
            <v:fill o:detectmouseclick="t"/>
            <v:imagedata r:id="rId12" o:title=""/>
            <w10:wrap anchorx="margin"/>
          </v:shape>
        </w:pict>
      </w:r>
      <w:r>
        <w:rPr>
          <w:rtl/>
          <w:lang w:bidi="ar-IQ"/>
        </w:rPr>
        <w:tab/>
      </w:r>
      <w:r>
        <w:rPr>
          <w:lang w:bidi="ar-IQ"/>
        </w:rPr>
        <w:tab/>
      </w:r>
    </w:p>
    <w:p w:rsidR="009E25C8" w:rsidRDefault="009E25C8" w:rsidP="002642F4">
      <w:pPr>
        <w:rPr>
          <w:rtl/>
          <w:lang w:bidi="ar-IQ"/>
        </w:rPr>
      </w:pPr>
      <w:r>
        <w:rPr>
          <w:noProof/>
        </w:rPr>
        <w:pict>
          <v:shape id="صورة 17" o:spid="_x0000_s1046" type="#_x0000_t75" alt="300px-Forbidden_fruit" href="http://en.wikipedia.org/wiki/File:Forbidde" style="position:absolute;left:0;text-align:left;margin-left:319.6pt;margin-top:427.45pt;width:197.35pt;height:115.65pt;z-index:251642880;visibility:visible;mso-position-horizontal-relative:margin" o:button="t">
            <v:fill o:detectmouseclick="t"/>
            <v:imagedata r:id="rId12" o:title=""/>
            <w10:wrap anchorx="margin"/>
          </v:shape>
        </w:pict>
      </w:r>
      <w:r>
        <w:rPr>
          <w:noProof/>
        </w:rPr>
        <w:pict>
          <v:shape id="صورة 16" o:spid="_x0000_s1047" type="#_x0000_t75" alt="300px-Forbidden_fruit" href="http://en.wikipedia.org/wiki/File:Forbidde" style="position:absolute;left:0;text-align:left;margin-left:319.6pt;margin-top:427.45pt;width:197.35pt;height:115.65pt;z-index:251641856;visibility:visible;mso-position-horizontal-relative:margin" o:button="t">
            <v:fill o:detectmouseclick="t"/>
            <v:imagedata r:id="rId12" o:title=""/>
            <w10:wrap anchorx="margin"/>
          </v:shape>
        </w:pict>
      </w:r>
      <w:r>
        <w:rPr>
          <w:noProof/>
        </w:rPr>
        <w:pict>
          <v:shape id="صورة 15" o:spid="_x0000_s1048" type="#_x0000_t75" alt="300px-Forbidden_fruit" href="http://en.wikipedia.org/wiki/File:Forbidde" style="position:absolute;left:0;text-align:left;margin-left:319.6pt;margin-top:427.45pt;width:197.35pt;height:115.65pt;z-index:251640832;visibility:visible;mso-position-horizontal-relative:margin" o:button="t">
            <v:fill o:detectmouseclick="t"/>
            <v:imagedata r:id="rId12" o:title=""/>
            <w10:wrap anchorx="margin"/>
          </v:shape>
        </w:pict>
      </w:r>
      <w:r>
        <w:rPr>
          <w:noProof/>
        </w:rPr>
        <w:pict>
          <v:shape id="صورة 14" o:spid="_x0000_s1049" type="#_x0000_t75" alt="300px-Forbidden_fruit" href="http://en.wikipedia.org/wiki/File:Forbidde" style="position:absolute;left:0;text-align:left;margin-left:319.6pt;margin-top:427.45pt;width:197.35pt;height:115.65pt;z-index:251639808;visibility:visible;mso-position-horizontal-relative:margin" o:button="t">
            <v:fill o:detectmouseclick="t"/>
            <v:imagedata r:id="rId12" o:title=""/>
            <w10:wrap anchorx="margin"/>
          </v:shape>
        </w:pict>
      </w:r>
      <w:r>
        <w:rPr>
          <w:noProof/>
        </w:rPr>
        <w:pict>
          <v:shape id="صورة 13" o:spid="_x0000_s1050" type="#_x0000_t75" alt="300px-Forbidden_fruit" href="http://en.wikipedia.org/wiki/File:Forbidde" style="position:absolute;left:0;text-align:left;margin-left:319.6pt;margin-top:427.45pt;width:197.35pt;height:115.65pt;z-index:251638784;visibility:visible;mso-position-horizontal-relative:margin" o:button="t">
            <v:fill o:detectmouseclick="t"/>
            <v:imagedata r:id="rId12" o:title=""/>
            <w10:wrap anchorx="margin"/>
          </v:shape>
        </w:pict>
      </w:r>
    </w:p>
    <w:p w:rsidR="009E25C8" w:rsidRDefault="009E25C8" w:rsidP="002642F4">
      <w:pPr>
        <w:rPr>
          <w:rtl/>
          <w:lang w:bidi="ar-IQ"/>
        </w:rPr>
      </w:pPr>
    </w:p>
    <w:p w:rsidR="009E25C8" w:rsidRDefault="009E25C8" w:rsidP="00611EB8">
      <w:pPr>
        <w:rPr>
          <w:b/>
          <w:bCs/>
        </w:rPr>
      </w:pPr>
      <w:r>
        <w:rPr>
          <w:noProof/>
        </w:rPr>
        <w:pict>
          <v:shape id="مربع نص 70" o:spid="_x0000_s1051" type="#_x0000_t202" style="position:absolute;left:0;text-align:left;margin-left:7.85pt;margin-top:2pt;width:129.35pt;height:24pt;z-index:251654144;visibility:visible" strokecolor="white" strokeweight=".5pt">
            <v:textbox>
              <w:txbxContent>
                <w:p w:rsidR="009E25C8" w:rsidRPr="00140225" w:rsidRDefault="009E25C8" w:rsidP="00140225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14022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شكل</w:t>
                  </w:r>
                  <w:r w:rsidRPr="00140225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(11) </w:t>
                  </w:r>
                  <w:r w:rsidRPr="0014022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ديلاكروا</w:t>
                  </w:r>
                  <w:r w:rsidRPr="00140225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( </w:t>
                  </w:r>
                  <w:r w:rsidRPr="0014022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جحيم</w:t>
                  </w:r>
                  <w:r w:rsidRPr="00140225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14022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دانتي</w:t>
                  </w:r>
                  <w:r w:rsidRPr="00140225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)</w:t>
                  </w:r>
                </w:p>
                <w:p w:rsidR="009E25C8" w:rsidRPr="00140225" w:rsidRDefault="009E25C8">
                  <w:pPr>
                    <w:rPr>
                      <w:b/>
                      <w:bCs/>
                      <w:sz w:val="18"/>
                      <w:szCs w:val="18"/>
                      <w:lang w:bidi="ar-IQ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مربع نص 69" o:spid="_x0000_s1052" type="#_x0000_t202" style="position:absolute;left:0;text-align:left;margin-left:160.5pt;margin-top:1.2pt;width:128pt;height:34.65pt;z-index:251653120;visibility:visible" strokecolor="white" strokeweight=".5pt">
            <v:textbox>
              <w:txbxContent>
                <w:p w:rsidR="009E25C8" w:rsidRPr="00140225" w:rsidRDefault="009E25C8" w:rsidP="00611EB8">
                  <w:pPr>
                    <w:tabs>
                      <w:tab w:val="left" w:pos="2121"/>
                    </w:tabs>
                    <w:jc w:val="center"/>
                    <w:rPr>
                      <w:b/>
                      <w:bCs/>
                      <w:sz w:val="18"/>
                      <w:szCs w:val="18"/>
                      <w:lang w:bidi="ar-IQ"/>
                    </w:rPr>
                  </w:pPr>
                  <w:r w:rsidRPr="0014022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شكل</w:t>
                  </w:r>
                  <w:r w:rsidRPr="00140225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(10 ) </w:t>
                  </w:r>
                  <w:r w:rsidRPr="0014022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فرانشسكو</w:t>
                  </w:r>
                  <w:r w:rsidRPr="00140225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14022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غويا</w:t>
                  </w:r>
                  <w:r w:rsidRPr="00140225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( 3 / 5 / 1808</w:t>
                  </w:r>
                </w:p>
                <w:p w:rsidR="009E25C8" w:rsidRPr="00140225" w:rsidRDefault="009E25C8">
                  <w:pPr>
                    <w:rPr>
                      <w:b/>
                      <w:bCs/>
                      <w:sz w:val="18"/>
                      <w:szCs w:val="18"/>
                      <w:lang w:bidi="ar-IQ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مربع نص 29" o:spid="_x0000_s1053" type="#_x0000_t202" style="position:absolute;left:0;text-align:left;margin-left:319.25pt;margin-top:2.2pt;width:105.8pt;height:19.75pt;z-index:251644928;visibility:visible" strokecolor="white" strokeweight=".5pt">
            <v:textbox>
              <w:txbxContent>
                <w:p w:rsidR="009E25C8" w:rsidRPr="00AE0BE9" w:rsidRDefault="009E25C8">
                  <w:pPr>
                    <w:rPr>
                      <w:b/>
                      <w:bCs/>
                      <w:sz w:val="18"/>
                      <w:szCs w:val="18"/>
                      <w:lang w:bidi="ar-IQ"/>
                    </w:rPr>
                  </w:pPr>
                  <w:r w:rsidRPr="00AE0BE9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شكل</w:t>
                  </w:r>
                  <w:r w:rsidRPr="00AE0BE9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( 9) </w:t>
                  </w:r>
                  <w:r w:rsidRPr="00AE0BE9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دولاكروا</w:t>
                  </w:r>
                  <w:r w:rsidRPr="00AE0BE9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AE0BE9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مذبحة</w:t>
                  </w:r>
                  <w:r w:rsidRPr="00AE0BE9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AE0BE9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شيو</w:t>
                  </w:r>
                </w:p>
              </w:txbxContent>
            </v:textbox>
          </v:shape>
        </w:pict>
      </w:r>
    </w:p>
    <w:p w:rsidR="009E25C8" w:rsidRPr="0067022E" w:rsidRDefault="009E25C8" w:rsidP="00611EB8">
      <w:pPr>
        <w:rPr>
          <w:b/>
          <w:bCs/>
        </w:rPr>
      </w:pPr>
      <w:r>
        <w:rPr>
          <w:noProof/>
        </w:rPr>
        <w:pict>
          <v:shape id="_x0000_s1054" type="#_x0000_t202" style="position:absolute;left:0;text-align:left;margin-left:23.55pt;margin-top:2.85pt;width:113.65pt;height:85.1pt;z-index:251668480">
            <v:textbox>
              <w:txbxContent>
                <w:p w:rsidR="009E25C8" w:rsidRDefault="009E25C8">
                  <w:r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INCLUDEPICTURE  "F:\\</w:instrText>
                  </w:r>
                  <w:r>
                    <w:rPr>
                      <w:rFonts w:hint="cs"/>
                      <w:noProof/>
                      <w:rtl/>
                    </w:rPr>
                    <w:instrText>فايل</w:instrText>
                  </w:r>
                  <w:r>
                    <w:rPr>
                      <w:noProof/>
                      <w:rtl/>
                    </w:rPr>
                    <w:instrText xml:space="preserve"> </w:instrText>
                  </w:r>
                  <w:r>
                    <w:rPr>
                      <w:rFonts w:hint="cs"/>
                      <w:noProof/>
                      <w:rtl/>
                    </w:rPr>
                    <w:instrText>مجتمع</w:instrText>
                  </w:r>
                  <w:r>
                    <w:rPr>
                      <w:noProof/>
                      <w:rtl/>
                    </w:rPr>
                    <w:instrText xml:space="preserve"> </w:instrText>
                  </w:r>
                  <w:r>
                    <w:rPr>
                      <w:rFonts w:hint="cs"/>
                      <w:noProof/>
                      <w:rtl/>
                    </w:rPr>
                    <w:instrText>البحث</w:instrText>
                  </w:r>
                  <w:r>
                    <w:rPr>
                      <w:noProof/>
                      <w:rtl/>
                    </w:rPr>
                    <w:instrText>\\</w:instrText>
                  </w:r>
                  <w:r>
                    <w:rPr>
                      <w:rFonts w:hint="cs"/>
                      <w:noProof/>
                      <w:rtl/>
                    </w:rPr>
                    <w:instrText>التعبيرية</w:instrText>
                  </w:r>
                  <w:r>
                    <w:rPr>
                      <w:noProof/>
                      <w:rtl/>
                    </w:rPr>
                    <w:instrText>\\</w:instrText>
                  </w:r>
                  <w:r>
                    <w:rPr>
                      <w:rFonts w:hint="cs"/>
                      <w:noProof/>
                      <w:rtl/>
                    </w:rPr>
                    <w:instrText>اوتو</w:instrText>
                  </w:r>
                  <w:r>
                    <w:rPr>
                      <w:noProof/>
                      <w:rtl/>
                    </w:rPr>
                    <w:instrText xml:space="preserve"> </w:instrText>
                  </w:r>
                  <w:r>
                    <w:rPr>
                      <w:rFonts w:hint="cs"/>
                      <w:noProof/>
                      <w:rtl/>
                    </w:rPr>
                    <w:instrText>دكس</w:instrText>
                  </w:r>
                  <w:r>
                    <w:rPr>
                      <w:noProof/>
                      <w:rtl/>
                    </w:rPr>
                    <w:instrText>\\</w:instrText>
                  </w:r>
                  <w:r>
                    <w:rPr>
                      <w:rFonts w:hint="cs"/>
                      <w:noProof/>
                      <w:rtl/>
                    </w:rPr>
                    <w:instrText>اوتو</w:instrText>
                  </w:r>
                  <w:r>
                    <w:rPr>
                      <w:noProof/>
                      <w:rtl/>
                    </w:rPr>
                    <w:instrText xml:space="preserve"> </w:instrText>
                  </w:r>
                  <w:r>
                    <w:rPr>
                      <w:rFonts w:hint="cs"/>
                      <w:noProof/>
                      <w:rtl/>
                    </w:rPr>
                    <w:instrText>دكس</w:instrText>
                  </w:r>
                  <w:r>
                    <w:rPr>
                      <w:noProof/>
                    </w:rPr>
                    <w:instrText xml:space="preserve">_files\\showthread_files\\084orpe.jpg" \* MERGEFORMATINET </w:instrText>
                  </w:r>
                  <w:r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pict>
                      <v:shape id="صورة 71" o:spid="_x0000_i1050" type="#_x0000_t75" style="width:77.25pt;height:93pt;visibility:visible">
                        <v:imagedata r:id="rId18" r:href="rId19"/>
                      </v:shape>
                    </w:pict>
                  </w:r>
                  <w:r>
                    <w:rPr>
                      <w:noProof/>
                    </w:rPr>
                    <w:fldChar w:fldCharType="end"/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5" type="#_x0000_t202" style="position:absolute;left:0;text-align:left;margin-left:160.5pt;margin-top:2.85pt;width:112.95pt;height:82.8pt;z-index:251667456">
            <v:textbox>
              <w:txbxContent>
                <w:p w:rsidR="009E25C8" w:rsidRDefault="009E25C8">
                  <w:r>
                    <w:rPr>
                      <w:noProof/>
                    </w:rPr>
                    <w:pict>
                      <v:shape id="صورة 70" o:spid="_x0000_i1052" type="#_x0000_t75" style="width:97.5pt;height:96.75pt;visibility:visible">
                        <v:imagedata r:id="rId20" o:title="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6" type="#_x0000_t202" style="position:absolute;left:0;text-align:left;margin-left:340.2pt;margin-top:.55pt;width:80.95pt;height:85.1pt;z-index:251666432">
            <v:textbox>
              <w:txbxContent>
                <w:p w:rsidR="009E25C8" w:rsidRDefault="009E25C8">
                  <w:r>
                    <w:rPr>
                      <w:noProof/>
                    </w:rPr>
                    <w:pict>
                      <v:shape id="صورة 69" o:spid="_x0000_i1054" type="#_x0000_t75" style="width:63pt;height:70.5pt;visibility:visible">
                        <v:imagedata r:id="rId21" r:href="rId22"/>
                      </v:shape>
                    </w:pict>
                  </w:r>
                </w:p>
              </w:txbxContent>
            </v:textbox>
            <w10:wrap anchorx="page"/>
          </v:shape>
        </w:pict>
      </w:r>
    </w:p>
    <w:p w:rsidR="009E25C8" w:rsidRPr="00B73636" w:rsidRDefault="009E25C8" w:rsidP="002642F4">
      <w:pPr>
        <w:rPr>
          <w:rtl/>
          <w:lang w:bidi="ar-IQ"/>
        </w:rPr>
      </w:pPr>
    </w:p>
    <w:p w:rsidR="009E25C8" w:rsidRDefault="009E25C8" w:rsidP="002642F4">
      <w:pPr>
        <w:rPr>
          <w:rtl/>
          <w:lang w:bidi="ar-IQ"/>
        </w:rPr>
      </w:pPr>
    </w:p>
    <w:p w:rsidR="009E25C8" w:rsidRDefault="009E25C8" w:rsidP="002642F4">
      <w:pPr>
        <w:rPr>
          <w:rtl/>
          <w:lang w:bidi="ar-IQ"/>
        </w:rPr>
      </w:pPr>
      <w:r>
        <w:rPr>
          <w:noProof/>
        </w:rPr>
        <w:pict>
          <v:shape id="_x0000_s1057" type="#_x0000_t202" style="position:absolute;left:0;text-align:left;margin-left:319.25pt;margin-top:22.7pt;width:128.15pt;height:22.6pt;z-index:251669504">
            <v:textbox style="mso-next-textbox:#_x0000_s1057">
              <w:txbxContent>
                <w:p w:rsidR="009E25C8" w:rsidRDefault="009E25C8" w:rsidP="00611EB8">
                  <w:pPr>
                    <w:rPr>
                      <w:lang w:bidi="ar-IQ"/>
                    </w:rPr>
                  </w:pPr>
                  <w:r>
                    <w:rPr>
                      <w:rFonts w:hint="cs"/>
                      <w:rtl/>
                      <w:lang w:bidi="ar-IQ"/>
                    </w:rPr>
                    <w:t>شكل</w:t>
                  </w:r>
                  <w:r>
                    <w:rPr>
                      <w:rtl/>
                      <w:lang w:bidi="ar-IQ"/>
                    </w:rPr>
                    <w:t xml:space="preserve"> (12 ) </w:t>
                  </w:r>
                  <w:r>
                    <w:rPr>
                      <w:rFonts w:hint="cs"/>
                      <w:rtl/>
                      <w:lang w:bidi="ar-IQ"/>
                    </w:rPr>
                    <w:t>كليه</w:t>
                  </w:r>
                  <w:r>
                    <w:rPr>
                      <w:rtl/>
                      <w:lang w:bidi="ar-IQ"/>
                    </w:rPr>
                    <w:t xml:space="preserve"> –</w:t>
                  </w:r>
                  <w:r w:rsidRPr="003942E1">
                    <w:rPr>
                      <w:rFonts w:hint="cs"/>
                      <w:sz w:val="18"/>
                      <w:szCs w:val="18"/>
                      <w:rtl/>
                      <w:lang w:bidi="ar-IQ"/>
                    </w:rPr>
                    <w:t>الموت</w:t>
                  </w:r>
                  <w:r>
                    <w:rPr>
                      <w:rtl/>
                      <w:lang w:bidi="ar-IQ"/>
                    </w:rPr>
                    <w:t xml:space="preserve"> </w:t>
                  </w:r>
                  <w:r>
                    <w:rPr>
                      <w:rFonts w:hint="cs"/>
                      <w:rtl/>
                      <w:lang w:bidi="ar-IQ"/>
                    </w:rPr>
                    <w:t>والنار</w:t>
                  </w:r>
                  <w:r>
                    <w:rPr>
                      <w:rtl/>
                      <w:lang w:bidi="ar-IQ"/>
                    </w:rPr>
                    <w:t xml:space="preserve"> </w:t>
                  </w:r>
                </w:p>
                <w:p w:rsidR="009E25C8" w:rsidRDefault="009E25C8"/>
              </w:txbxContent>
            </v:textbox>
            <w10:wrap anchorx="page"/>
          </v:shape>
        </w:pict>
      </w:r>
      <w:r>
        <w:rPr>
          <w:noProof/>
        </w:rPr>
        <w:pict>
          <v:shape id="_x0000_s1058" type="#_x0000_t202" style="position:absolute;left:0;text-align:left;margin-left:15.3pt;margin-top:22.7pt;width:123.75pt;height:33.4pt;z-index:251671552">
            <v:textbox style="mso-next-textbox:#_x0000_s1058">
              <w:txbxContent>
                <w:p w:rsidR="009E25C8" w:rsidRPr="00B15096" w:rsidRDefault="009E25C8" w:rsidP="00611EB8">
                  <w:pPr>
                    <w:tabs>
                      <w:tab w:val="left" w:pos="1276"/>
                    </w:tabs>
                    <w:jc w:val="center"/>
                    <w:rPr>
                      <w:b/>
                      <w:bCs/>
                      <w:sz w:val="18"/>
                      <w:szCs w:val="18"/>
                      <w:lang w:bidi="ar-IQ"/>
                    </w:rPr>
                  </w:pPr>
                  <w:r w:rsidRPr="00B15096">
                    <w:rPr>
                      <w:rFonts w:hint="cs"/>
                      <w:sz w:val="18"/>
                      <w:szCs w:val="18"/>
                      <w:rtl/>
                      <w:lang w:bidi="ar-IQ"/>
                    </w:rPr>
                    <w:t>شكل</w:t>
                  </w:r>
                  <w:r w:rsidRPr="00B15096">
                    <w:rPr>
                      <w:sz w:val="18"/>
                      <w:szCs w:val="18"/>
                      <w:rtl/>
                      <w:lang w:bidi="ar-IQ"/>
                    </w:rPr>
                    <w:t>(15)</w:t>
                  </w:r>
                  <w:r w:rsidRPr="00B15096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اوتودكس</w:t>
                  </w:r>
                  <w:r w:rsidRPr="00B15096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(</w:t>
                  </w:r>
                  <w:r w:rsidRPr="00B15096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الالمان</w:t>
                  </w:r>
                  <w:r w:rsidRPr="00B15096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B15096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الموتى</w:t>
                  </w:r>
                  <w:r w:rsidRPr="00B15096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B15096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في</w:t>
                  </w:r>
                  <w:r w:rsidRPr="00B15096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B15096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اترنك</w:t>
                  </w:r>
                  <w:r w:rsidRPr="00B15096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>) 1918</w:t>
                  </w:r>
                </w:p>
                <w:p w:rsidR="009E25C8" w:rsidRPr="00611EB8" w:rsidRDefault="009E25C8"/>
              </w:txbxContent>
            </v:textbox>
            <w10:wrap anchorx="page"/>
          </v:shape>
        </w:pict>
      </w:r>
      <w:r>
        <w:rPr>
          <w:noProof/>
        </w:rPr>
        <w:pict>
          <v:shape id="_x0000_s1059" type="#_x0000_t202" style="position:absolute;left:0;text-align:left;margin-left:163.8pt;margin-top:22.25pt;width:115.6pt;height:35.75pt;z-index:251670528">
            <v:textbox style="mso-next-textbox:#_x0000_s1059">
              <w:txbxContent>
                <w:p w:rsidR="009E25C8" w:rsidRPr="00611EB8" w:rsidRDefault="009E25C8" w:rsidP="00611EB8">
                  <w:pPr>
                    <w:jc w:val="center"/>
                    <w:rPr>
                      <w:rFonts w:ascii="Simplified Arabic" w:hAnsi="Simplified Arabic" w:cs="Simplified Arabic"/>
                    </w:rPr>
                  </w:pPr>
                  <w:r w:rsidRPr="00611EB8">
                    <w:rPr>
                      <w:rFonts w:ascii="Simplified Arabic" w:hAnsi="Simplified Arabic" w:cs="Simplified Arabic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شكل (14) جورج غروز (المدينة)1916</w:t>
                  </w:r>
                </w:p>
              </w:txbxContent>
            </v:textbox>
            <w10:wrap anchorx="page"/>
          </v:shape>
        </w:pict>
      </w:r>
    </w:p>
    <w:p w:rsidR="009E25C8" w:rsidRDefault="009E25C8" w:rsidP="002642F4">
      <w:pPr>
        <w:rPr>
          <w:rtl/>
          <w:lang w:bidi="ar-IQ"/>
        </w:rPr>
      </w:pPr>
    </w:p>
    <w:p w:rsidR="009E25C8" w:rsidRDefault="009E25C8" w:rsidP="002642F4">
      <w:pPr>
        <w:rPr>
          <w:rtl/>
          <w:lang w:bidi="ar-IQ"/>
        </w:rPr>
      </w:pPr>
      <w:r>
        <w:rPr>
          <w:noProof/>
        </w:rPr>
        <w:pict>
          <v:shape id="_x0000_s1060" type="#_x0000_t202" style="position:absolute;left:0;text-align:left;margin-left:333pt;margin-top:9.9pt;width:90pt;height:1in;z-index:251677696">
            <v:textbox>
              <w:txbxContent>
                <w:p w:rsidR="009E25C8" w:rsidRDefault="009E25C8">
                  <w:r>
                    <w:pict>
                      <v:shape id="_x0000_i1056" type="#_x0000_t75" style="width:74.25pt;height:53.25pt">
                        <v:imagedata r:id="rId23" o:title="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61" type="#_x0000_t202" style="position:absolute;left:0;text-align:left;margin-left:45pt;margin-top:18.9pt;width:81pt;height:81pt;z-index:251676672">
            <v:textbox>
              <w:txbxContent>
                <w:p w:rsidR="009E25C8" w:rsidRDefault="009E25C8">
                  <w:r>
                    <w:pict>
                      <v:shape id="_x0000_i1058" type="#_x0000_t75" style="width:65.25pt;height:58.5pt">
                        <v:imagedata r:id="rId24" o:title="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62" type="#_x0000_t202" style="position:absolute;left:0;text-align:left;margin-left:180.95pt;margin-top:12.45pt;width:89.1pt;height:96.45pt;z-index:251672576">
            <v:textbox>
              <w:txbxContent>
                <w:p w:rsidR="009E25C8" w:rsidRDefault="009E25C8">
                  <w:r>
                    <w:rPr>
                      <w:noProof/>
                    </w:rPr>
                    <w:pict>
                      <v:shape id="صورة 119" o:spid="_x0000_i1060" type="#_x0000_t75" style="width:74.25pt;height:87.75pt;visibility:visible">
                        <v:imagedata r:id="rId25" o:title=""/>
                      </v:shape>
                    </w:pict>
                  </w:r>
                </w:p>
              </w:txbxContent>
            </v:textbox>
            <w10:wrap anchorx="page"/>
          </v:shape>
        </w:pict>
      </w:r>
    </w:p>
    <w:p w:rsidR="009E25C8" w:rsidRDefault="009E25C8" w:rsidP="002642F4">
      <w:pPr>
        <w:rPr>
          <w:rtl/>
          <w:lang w:bidi="ar-IQ"/>
        </w:rPr>
      </w:pPr>
    </w:p>
    <w:p w:rsidR="009E25C8" w:rsidRDefault="009E25C8" w:rsidP="002642F4">
      <w:pPr>
        <w:rPr>
          <w:lang w:bidi="ar-IQ"/>
        </w:rPr>
      </w:pPr>
    </w:p>
    <w:p w:rsidR="009E25C8" w:rsidRPr="002642F4" w:rsidRDefault="009E25C8" w:rsidP="002642F4">
      <w:pPr>
        <w:rPr>
          <w:lang w:bidi="ar-IQ"/>
        </w:rPr>
      </w:pPr>
    </w:p>
    <w:p w:rsidR="009E25C8" w:rsidRPr="00455E24" w:rsidRDefault="009E25C8" w:rsidP="00B55B79">
      <w:pPr>
        <w:rPr>
          <w:lang w:bidi="ar-IQ"/>
        </w:rPr>
      </w:pPr>
      <w:r>
        <w:rPr>
          <w:noProof/>
        </w:rPr>
        <w:pict>
          <v:shape id="_x0000_s1063" type="#_x0000_t202" style="position:absolute;left:0;text-align:left;margin-left:18pt;margin-top:8.9pt;width:112pt;height:34pt;z-index:251675648">
            <v:textbox>
              <w:txbxContent>
                <w:p w:rsidR="009E25C8" w:rsidRPr="004C3D10" w:rsidRDefault="009E25C8" w:rsidP="00611EB8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</w:pPr>
                  <w:r w:rsidRPr="00611EB8">
                    <w:rPr>
                      <w:rFonts w:hint="cs"/>
                      <w:sz w:val="18"/>
                      <w:szCs w:val="18"/>
                      <w:rtl/>
                      <w:lang w:bidi="ar-IQ"/>
                    </w:rPr>
                    <w:t>شكل</w:t>
                  </w:r>
                  <w:r w:rsidRPr="00611EB8">
                    <w:rPr>
                      <w:sz w:val="18"/>
                      <w:szCs w:val="18"/>
                      <w:rtl/>
                      <w:lang w:bidi="ar-IQ"/>
                    </w:rPr>
                    <w:t xml:space="preserve"> (18) </w:t>
                  </w:r>
                  <w:r w:rsidRPr="00611EB8">
                    <w:rPr>
                      <w:rFonts w:hint="cs"/>
                      <w:sz w:val="18"/>
                      <w:szCs w:val="18"/>
                      <w:rtl/>
                      <w:lang w:bidi="ar-IQ"/>
                    </w:rPr>
                    <w:t>هوشيمسوتين</w:t>
                  </w:r>
                  <w:r w:rsidRPr="00611EB8">
                    <w:rPr>
                      <w:sz w:val="18"/>
                      <w:szCs w:val="18"/>
                      <w:rtl/>
                      <w:lang w:bidi="ar-IQ"/>
                    </w:rPr>
                    <w:t xml:space="preserve"> (</w:t>
                  </w:r>
                  <w:r w:rsidRPr="00611EB8">
                    <w:rPr>
                      <w:rFonts w:hint="cs"/>
                      <w:sz w:val="18"/>
                      <w:szCs w:val="18"/>
                      <w:rtl/>
                      <w:lang w:bidi="ar-IQ"/>
                    </w:rPr>
                    <w:t>الجحيم</w:t>
                  </w:r>
                  <w:r w:rsidRPr="00611EB8">
                    <w:rPr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611EB8">
                    <w:rPr>
                      <w:rFonts w:hint="cs"/>
                      <w:sz w:val="18"/>
                      <w:szCs w:val="18"/>
                      <w:rtl/>
                      <w:lang w:bidi="ar-IQ"/>
                    </w:rPr>
                    <w:t>في</w:t>
                  </w:r>
                  <w:r w:rsidRPr="00611EB8">
                    <w:rPr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611EB8">
                    <w:rPr>
                      <w:rFonts w:hint="cs"/>
                      <w:sz w:val="18"/>
                      <w:szCs w:val="18"/>
                      <w:rtl/>
                      <w:lang w:bidi="ar-IQ"/>
                    </w:rPr>
                    <w:t>كارت</w:t>
                  </w:r>
                  <w:r w:rsidRPr="00611EB8">
                    <w:rPr>
                      <w:sz w:val="18"/>
                      <w:szCs w:val="18"/>
                      <w:rtl/>
                      <w:lang w:bidi="ar-IQ"/>
                    </w:rPr>
                    <w:t>)</w:t>
                  </w:r>
                  <w:r w:rsidRPr="004C3D10">
                    <w:rPr>
                      <w:b/>
                      <w:bCs/>
                      <w:sz w:val="18"/>
                      <w:szCs w:val="18"/>
                      <w:rtl/>
                      <w:lang w:bidi="ar-IQ"/>
                    </w:rPr>
                    <w:t xml:space="preserve"> 1921</w:t>
                  </w:r>
                </w:p>
                <w:p w:rsidR="009E25C8" w:rsidRDefault="009E25C8">
                  <w:pPr>
                    <w:rPr>
                      <w:lang w:bidi="ar-IQ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64" type="#_x0000_t202" style="position:absolute;left:0;text-align:left;margin-left:175.1pt;margin-top:8.9pt;width:107.6pt;height:29.15pt;z-index:251674624">
            <v:textbox>
              <w:txbxContent>
                <w:p w:rsidR="009E25C8" w:rsidRPr="00DA7180" w:rsidRDefault="009E25C8" w:rsidP="00611EB8">
                  <w:pPr>
                    <w:tabs>
                      <w:tab w:val="left" w:pos="7272"/>
                    </w:tabs>
                    <w:rPr>
                      <w:sz w:val="18"/>
                      <w:szCs w:val="18"/>
                      <w:lang w:bidi="ar-IQ"/>
                    </w:rPr>
                  </w:pPr>
                  <w:r w:rsidRPr="00DA7180">
                    <w:rPr>
                      <w:rFonts w:hint="cs"/>
                      <w:sz w:val="18"/>
                      <w:szCs w:val="18"/>
                      <w:rtl/>
                      <w:lang w:bidi="ar-IQ"/>
                    </w:rPr>
                    <w:t>شكل</w:t>
                  </w:r>
                  <w:r w:rsidRPr="00DA7180">
                    <w:rPr>
                      <w:sz w:val="18"/>
                      <w:szCs w:val="18"/>
                      <w:rtl/>
                      <w:lang w:bidi="ar-IQ"/>
                    </w:rPr>
                    <w:t xml:space="preserve"> (17 ) </w:t>
                  </w:r>
                  <w:r w:rsidRPr="00DA7180">
                    <w:rPr>
                      <w:rFonts w:hint="cs"/>
                      <w:sz w:val="18"/>
                      <w:szCs w:val="18"/>
                      <w:rtl/>
                      <w:lang w:bidi="ar-IQ"/>
                    </w:rPr>
                    <w:t>صورة</w:t>
                  </w:r>
                  <w:r w:rsidRPr="00DA7180">
                    <w:rPr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DA7180">
                    <w:rPr>
                      <w:rFonts w:hint="cs"/>
                      <w:sz w:val="18"/>
                      <w:szCs w:val="18"/>
                      <w:rtl/>
                      <w:lang w:bidi="ar-IQ"/>
                    </w:rPr>
                    <w:t>شخصية</w:t>
                  </w:r>
                  <w:r w:rsidRPr="00DA7180">
                    <w:rPr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DA7180">
                    <w:rPr>
                      <w:rFonts w:hint="cs"/>
                      <w:sz w:val="18"/>
                      <w:szCs w:val="18"/>
                      <w:rtl/>
                      <w:lang w:bidi="ar-IQ"/>
                    </w:rPr>
                    <w:t>مع</w:t>
                  </w:r>
                  <w:r w:rsidRPr="00DA7180">
                    <w:rPr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DA7180">
                    <w:rPr>
                      <w:rFonts w:hint="cs"/>
                      <w:sz w:val="18"/>
                      <w:szCs w:val="18"/>
                      <w:rtl/>
                      <w:lang w:bidi="ar-IQ"/>
                    </w:rPr>
                    <w:t>الموت</w:t>
                  </w:r>
                  <w:r w:rsidRPr="00DA7180">
                    <w:rPr>
                      <w:sz w:val="18"/>
                      <w:szCs w:val="18"/>
                      <w:rtl/>
                      <w:lang w:bidi="ar-IQ"/>
                    </w:rPr>
                    <w:t xml:space="preserve"> 1941 </w:t>
                  </w:r>
                  <w:r w:rsidRPr="00DA7180">
                    <w:rPr>
                      <w:rFonts w:hint="cs"/>
                      <w:sz w:val="18"/>
                      <w:szCs w:val="18"/>
                      <w:rtl/>
                      <w:lang w:bidi="ar-IQ"/>
                    </w:rPr>
                    <w:t>ماكس</w:t>
                  </w:r>
                  <w:r w:rsidRPr="00DA7180">
                    <w:rPr>
                      <w:sz w:val="18"/>
                      <w:szCs w:val="18"/>
                      <w:rtl/>
                      <w:lang w:bidi="ar-IQ"/>
                    </w:rPr>
                    <w:t xml:space="preserve"> </w:t>
                  </w:r>
                  <w:r w:rsidRPr="00DA7180">
                    <w:rPr>
                      <w:rFonts w:hint="cs"/>
                      <w:sz w:val="18"/>
                      <w:szCs w:val="18"/>
                      <w:rtl/>
                      <w:lang w:bidi="ar-IQ"/>
                    </w:rPr>
                    <w:t>بكشتاين</w:t>
                  </w:r>
                </w:p>
                <w:p w:rsidR="009E25C8" w:rsidRDefault="009E25C8"/>
              </w:txbxContent>
            </v:textbox>
            <w10:wrap anchorx="page"/>
          </v:shape>
        </w:pict>
      </w:r>
      <w:r>
        <w:rPr>
          <w:noProof/>
        </w:rPr>
        <w:pict>
          <v:shape id="_x0000_s1065" type="#_x0000_t202" style="position:absolute;left:0;text-align:left;margin-left:313.75pt;margin-top:10.1pt;width:131.3pt;height:38.1pt;z-index:251673600">
            <v:textbox>
              <w:txbxContent>
                <w:p w:rsidR="009E25C8" w:rsidRPr="00611EB8" w:rsidRDefault="009E25C8" w:rsidP="00611EB8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18"/>
                      <w:szCs w:val="18"/>
                      <w:lang w:bidi="ar-IQ"/>
                    </w:rPr>
                  </w:pPr>
                  <w:r w:rsidRPr="00611EB8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  <w:lang w:bidi="ar-IQ"/>
                    </w:rPr>
                    <w:t xml:space="preserve">شكل </w:t>
                  </w:r>
                  <w:r w:rsidRPr="00611EB8">
                    <w:rPr>
                      <w:rFonts w:ascii="Simplified Arabic" w:hAnsi="Simplified Arabic" w:cs="Simplified Arabic"/>
                      <w:b/>
                      <w:bCs/>
                      <w:sz w:val="18"/>
                      <w:szCs w:val="18"/>
                      <w:rtl/>
                      <w:lang w:bidi="ar-IQ"/>
                    </w:rPr>
                    <w:t>( 16)اوسكار كوكوشكا (العصر الدموي) 1940</w:t>
                  </w:r>
                </w:p>
                <w:p w:rsidR="009E25C8" w:rsidRPr="00611EB8" w:rsidRDefault="009E25C8"/>
              </w:txbxContent>
            </v:textbox>
            <w10:wrap anchorx="page"/>
          </v:shape>
        </w:pict>
      </w:r>
    </w:p>
    <w:sectPr w:rsidR="009E25C8" w:rsidRPr="00455E24" w:rsidSect="001A5E96">
      <w:footerReference w:type="default" r:id="rId26"/>
      <w:pgSz w:w="11906" w:h="16838"/>
      <w:pgMar w:top="1440" w:right="1800" w:bottom="1440" w:left="1800" w:header="708" w:footer="708" w:gutter="0"/>
      <w:pgNumType w:start="1086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5C8" w:rsidRDefault="009E25C8" w:rsidP="00455E24">
      <w:pPr>
        <w:spacing w:after="0" w:line="240" w:lineRule="auto"/>
      </w:pPr>
      <w:r>
        <w:separator/>
      </w:r>
    </w:p>
  </w:endnote>
  <w:endnote w:type="continuationSeparator" w:id="1">
    <w:p w:rsidR="009E25C8" w:rsidRDefault="009E25C8" w:rsidP="00455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5C8" w:rsidRDefault="009E25C8">
    <w:pPr>
      <w:pStyle w:val="Footer"/>
      <w:framePr w:wrap="auto" w:vAnchor="text" w:hAnchor="text" w:xAlign="center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>
      <w:rPr>
        <w:rStyle w:val="PageNumber"/>
        <w:rFonts w:cs="Arial"/>
        <w:noProof/>
        <w:rtl/>
      </w:rPr>
      <w:t>1086</w:t>
    </w:r>
    <w:r>
      <w:rPr>
        <w:rStyle w:val="PageNumber"/>
        <w:rFonts w:cs="Arial"/>
      </w:rPr>
      <w:fldChar w:fldCharType="end"/>
    </w:r>
  </w:p>
  <w:p w:rsidR="009E25C8" w:rsidRDefault="009E25C8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5C8" w:rsidRDefault="009E25C8" w:rsidP="00455E24">
      <w:pPr>
        <w:spacing w:after="0" w:line="240" w:lineRule="auto"/>
      </w:pPr>
      <w:r>
        <w:separator/>
      </w:r>
    </w:p>
  </w:footnote>
  <w:footnote w:type="continuationSeparator" w:id="1">
    <w:p w:rsidR="009E25C8" w:rsidRDefault="009E25C8" w:rsidP="00455E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embedSystemFonts/>
  <w:defaultTabStop w:val="720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1CA6"/>
    <w:rsid w:val="00023982"/>
    <w:rsid w:val="00047AC5"/>
    <w:rsid w:val="000F0DA8"/>
    <w:rsid w:val="00127FE1"/>
    <w:rsid w:val="00140225"/>
    <w:rsid w:val="00170A83"/>
    <w:rsid w:val="001A5E96"/>
    <w:rsid w:val="001D1FB8"/>
    <w:rsid w:val="00201C7E"/>
    <w:rsid w:val="0023727D"/>
    <w:rsid w:val="002642F4"/>
    <w:rsid w:val="0029749D"/>
    <w:rsid w:val="002A6EFD"/>
    <w:rsid w:val="002E3895"/>
    <w:rsid w:val="002E5346"/>
    <w:rsid w:val="002F321C"/>
    <w:rsid w:val="00335F8C"/>
    <w:rsid w:val="003942E1"/>
    <w:rsid w:val="003D7BF5"/>
    <w:rsid w:val="00400678"/>
    <w:rsid w:val="00401B3A"/>
    <w:rsid w:val="00443BA2"/>
    <w:rsid w:val="00455E24"/>
    <w:rsid w:val="00461A49"/>
    <w:rsid w:val="004705EA"/>
    <w:rsid w:val="004C3D10"/>
    <w:rsid w:val="004C61BC"/>
    <w:rsid w:val="004E0565"/>
    <w:rsid w:val="00524BC1"/>
    <w:rsid w:val="005A1908"/>
    <w:rsid w:val="00611EB8"/>
    <w:rsid w:val="0061258D"/>
    <w:rsid w:val="00616FA8"/>
    <w:rsid w:val="0067022E"/>
    <w:rsid w:val="00684C92"/>
    <w:rsid w:val="006937E7"/>
    <w:rsid w:val="006D6938"/>
    <w:rsid w:val="0071261B"/>
    <w:rsid w:val="00757F95"/>
    <w:rsid w:val="00771BB9"/>
    <w:rsid w:val="00786E80"/>
    <w:rsid w:val="007E02C9"/>
    <w:rsid w:val="0089614A"/>
    <w:rsid w:val="008A46F6"/>
    <w:rsid w:val="008C1705"/>
    <w:rsid w:val="008E6FCC"/>
    <w:rsid w:val="008F2F65"/>
    <w:rsid w:val="009139F2"/>
    <w:rsid w:val="00954837"/>
    <w:rsid w:val="0099612A"/>
    <w:rsid w:val="009A26F9"/>
    <w:rsid w:val="009A40EB"/>
    <w:rsid w:val="009C58A3"/>
    <w:rsid w:val="009E25C8"/>
    <w:rsid w:val="009E2903"/>
    <w:rsid w:val="009F633B"/>
    <w:rsid w:val="00A11225"/>
    <w:rsid w:val="00A87249"/>
    <w:rsid w:val="00AA25B8"/>
    <w:rsid w:val="00AB4CB1"/>
    <w:rsid w:val="00AE0BE9"/>
    <w:rsid w:val="00AE4E2E"/>
    <w:rsid w:val="00B15096"/>
    <w:rsid w:val="00B24754"/>
    <w:rsid w:val="00B55B79"/>
    <w:rsid w:val="00B604A5"/>
    <w:rsid w:val="00B73636"/>
    <w:rsid w:val="00BB1F01"/>
    <w:rsid w:val="00BF2BFD"/>
    <w:rsid w:val="00C836AA"/>
    <w:rsid w:val="00C83EBC"/>
    <w:rsid w:val="00CA11DD"/>
    <w:rsid w:val="00D2672B"/>
    <w:rsid w:val="00D82D8B"/>
    <w:rsid w:val="00D85907"/>
    <w:rsid w:val="00DA3FF0"/>
    <w:rsid w:val="00DA7180"/>
    <w:rsid w:val="00DF075D"/>
    <w:rsid w:val="00E816B4"/>
    <w:rsid w:val="00F255FD"/>
    <w:rsid w:val="00F6158B"/>
    <w:rsid w:val="00F97138"/>
    <w:rsid w:val="00FB2D55"/>
    <w:rsid w:val="00FE02A7"/>
    <w:rsid w:val="00FE5438"/>
    <w:rsid w:val="00FF2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B3A"/>
    <w:pPr>
      <w:bidi/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24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4B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8C1705"/>
    <w:pPr>
      <w:bidi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455E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55E2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55E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55E24"/>
    <w:rPr>
      <w:rFonts w:cs="Times New Roman"/>
    </w:rPr>
  </w:style>
  <w:style w:type="character" w:styleId="PageNumber">
    <w:name w:val="page number"/>
    <w:basedOn w:val="DefaultParagraphFont"/>
    <w:uiPriority w:val="99"/>
    <w:rsid w:val="00D82D8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file:///F:\&#1601;&#1575;&#1610;&#1604;%20&#1605;&#1580;&#1578;&#1605;&#1593;%20&#1575;&#1604;&#1576;&#1581;&#1579;\&#1575;&#1604;&#1578;&#1593;&#1576;&#1610;&#1585;&#1610;&#1577;\&#1575;&#1608;&#1578;&#1608;%20&#1583;&#1603;&#1587;\&#1575;&#1608;&#1578;&#1608;%20&#1583;&#1603;&#1587;_files\showthread_files\084orpe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http://tpjmagazine.us/Websites/thepoliticaljunkies/Images/Ardell%20images/ardell63-1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161</TotalTime>
  <Pages>1</Pages>
  <Words>13</Words>
  <Characters>77</Characters>
  <Application>Microsoft Office Outlook</Application>
  <DocSecurity>0</DocSecurity>
  <Lines>0</Lines>
  <Paragraphs>0</Paragraphs>
  <ScaleCrop>false</ScaleCrop>
  <Company>Enjoy My Fine Releases.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2O11</dc:creator>
  <cp:keywords/>
  <dc:description/>
  <cp:lastModifiedBy>alufuq</cp:lastModifiedBy>
  <cp:revision>70</cp:revision>
  <dcterms:created xsi:type="dcterms:W3CDTF">2015-06-08T15:29:00Z</dcterms:created>
  <dcterms:modified xsi:type="dcterms:W3CDTF">2015-08-26T09:51:00Z</dcterms:modified>
</cp:coreProperties>
</file>